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3408"/>
        <w:gridCol w:w="3887"/>
        <w:gridCol w:w="2628"/>
        <w:gridCol w:w="281"/>
      </w:tblGrid>
      <w:tr w:rsidR="00966017" w:rsidRPr="006D6507" w:rsidTr="006D6507">
        <w:trPr>
          <w:trHeight w:val="1126"/>
        </w:trPr>
        <w:tc>
          <w:tcPr>
            <w:tcW w:w="9923" w:type="dxa"/>
            <w:gridSpan w:val="3"/>
          </w:tcPr>
          <w:p w:rsidR="00966017" w:rsidRPr="006D6507" w:rsidRDefault="00966017" w:rsidP="006D6507">
            <w:pPr>
              <w:spacing w:after="0"/>
              <w:rPr>
                <w:rFonts w:ascii="Times New Roman" w:hAnsi="Times New Roman"/>
                <w:b/>
                <w:bCs/>
                <w:sz w:val="36"/>
                <w:szCs w:val="36"/>
              </w:rPr>
            </w:pPr>
            <w:r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>Открытый Чемпионат Республики Беларусь по трофи-рейдам 202</w:t>
            </w:r>
            <w:r w:rsidRPr="002B7EE5">
              <w:rPr>
                <w:rFonts w:ascii="Times New Roman" w:hAnsi="Times New Roman"/>
                <w:b/>
                <w:bCs/>
                <w:sz w:val="36"/>
                <w:szCs w:val="36"/>
              </w:rPr>
              <w:t>6</w:t>
            </w:r>
            <w:r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 xml:space="preserve"> года, </w:t>
            </w:r>
            <w:r w:rsidRPr="006D6507">
              <w:rPr>
                <w:rFonts w:ascii="Times New Roman" w:hAnsi="Times New Roman"/>
                <w:b/>
                <w:bCs/>
                <w:sz w:val="36"/>
                <w:szCs w:val="36"/>
                <w:lang w:val="en-US"/>
              </w:rPr>
              <w:t>I</w:t>
            </w:r>
            <w:r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 xml:space="preserve"> этап</w:t>
            </w:r>
          </w:p>
          <w:p w:rsidR="00966017" w:rsidRPr="002B7EE5" w:rsidRDefault="00966017" w:rsidP="006D6507">
            <w:pPr>
              <w:spacing w:before="40" w:after="40"/>
              <w:rPr>
                <w:rFonts w:ascii="Times New Roman" w:hAnsi="Times New Roman"/>
                <w:b/>
                <w:bCs/>
                <w:sz w:val="36"/>
                <w:szCs w:val="36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Телеханская Дрыгва 202</w:t>
            </w:r>
            <w:r>
              <w:rPr>
                <w:rFonts w:ascii="Times New Roman" w:hAnsi="Times New Roman"/>
                <w:b/>
                <w:bCs/>
                <w:sz w:val="36"/>
                <w:szCs w:val="36"/>
                <w:lang w:val="en-US"/>
              </w:rPr>
              <w:t>6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>Ивацевичский р-н Брестской обл.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  <w:noProof/>
                <w:sz w:val="32"/>
                <w:szCs w:val="32"/>
              </w:rPr>
            </w:pPr>
            <w:r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7</w:t>
            </w:r>
            <w:r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- 1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  <w:r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мая 202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6</w:t>
            </w:r>
            <w:r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81" w:type="dxa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895"/>
        </w:trPr>
        <w:tc>
          <w:tcPr>
            <w:tcW w:w="3408" w:type="dxa"/>
            <w:vAlign w:val="center"/>
          </w:tcPr>
          <w:tbl>
            <w:tblPr>
              <w:tblpPr w:leftFromText="180" w:rightFromText="180" w:vertAnchor="page" w:horzAnchor="margin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2265"/>
            </w:tblGrid>
            <w:tr w:rsidR="00966017" w:rsidRPr="006D6507" w:rsidTr="006D6507"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017" w:rsidRPr="006D6507" w:rsidRDefault="00966017" w:rsidP="006D650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D6507">
                    <w:rPr>
                      <w:rFonts w:ascii="Times New Roman" w:hAnsi="Times New Roman"/>
                    </w:rPr>
                    <w:t>Зачетная группа</w:t>
                  </w:r>
                </w:p>
              </w:tc>
            </w:tr>
            <w:tr w:rsidR="00966017" w:rsidRPr="006D6507" w:rsidTr="006D6507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017" w:rsidRPr="006D6507" w:rsidRDefault="00966017" w:rsidP="006D65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87" w:type="dxa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>ЗАЯВКА ЭКИПАЖА</w:t>
            </w:r>
          </w:p>
        </w:tc>
        <w:tc>
          <w:tcPr>
            <w:tcW w:w="2909" w:type="dxa"/>
            <w:gridSpan w:val="2"/>
          </w:tcPr>
          <w:tbl>
            <w:tblPr>
              <w:tblW w:w="0" w:type="auto"/>
              <w:tblInd w:w="7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905"/>
            </w:tblGrid>
            <w:tr w:rsidR="00966017" w:rsidRPr="006D6507" w:rsidTr="006D6507"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017" w:rsidRPr="006D6507" w:rsidRDefault="00966017" w:rsidP="006D65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6D6507">
                    <w:rPr>
                      <w:rFonts w:ascii="Times New Roman" w:hAnsi="Times New Roman"/>
                    </w:rPr>
                    <w:t>Стартовый номер</w:t>
                  </w:r>
                </w:p>
              </w:tc>
            </w:tr>
            <w:tr w:rsidR="00966017" w:rsidRPr="006D6507" w:rsidTr="006D6507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017" w:rsidRPr="006D6507" w:rsidRDefault="00966017" w:rsidP="006D65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80"/>
                      <w:szCs w:val="80"/>
                    </w:rPr>
                  </w:pPr>
                </w:p>
              </w:tc>
            </w:tr>
          </w:tbl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966017" w:rsidRPr="00B83972" w:rsidRDefault="00966017" w:rsidP="006321C1">
      <w:pPr>
        <w:spacing w:after="0"/>
        <w:rPr>
          <w:rFonts w:ascii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2"/>
        <w:gridCol w:w="180"/>
        <w:gridCol w:w="57"/>
        <w:gridCol w:w="221"/>
        <w:gridCol w:w="812"/>
        <w:gridCol w:w="623"/>
        <w:gridCol w:w="1833"/>
        <w:gridCol w:w="1533"/>
        <w:gridCol w:w="994"/>
        <w:gridCol w:w="2419"/>
      </w:tblGrid>
      <w:tr w:rsidR="00966017" w:rsidRPr="006D6507" w:rsidTr="006D6507">
        <w:trPr>
          <w:trHeight w:val="340"/>
        </w:trPr>
        <w:tc>
          <w:tcPr>
            <w:tcW w:w="10194" w:type="dxa"/>
            <w:gridSpan w:val="10"/>
            <w:shd w:val="clear" w:color="auto" w:fill="BFBFBF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СВЕДЕНИЯ О ТРАНСПОРТНОМ СРЕДСТВЕ</w:t>
            </w:r>
          </w:p>
        </w:tc>
      </w:tr>
      <w:tr w:rsidR="00966017" w:rsidRPr="006D6507" w:rsidTr="006D6507">
        <w:trPr>
          <w:trHeight w:val="312"/>
        </w:trPr>
        <w:tc>
          <w:tcPr>
            <w:tcW w:w="2792" w:type="dxa"/>
            <w:gridSpan w:val="5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Марка/модель</w:t>
            </w:r>
          </w:p>
        </w:tc>
        <w:tc>
          <w:tcPr>
            <w:tcW w:w="2456" w:type="dxa"/>
            <w:gridSpan w:val="2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Год выпуска</w:t>
            </w:r>
          </w:p>
        </w:tc>
        <w:tc>
          <w:tcPr>
            <w:tcW w:w="2419" w:type="dxa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2792" w:type="dxa"/>
            <w:gridSpan w:val="5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Двигатель</w:t>
            </w:r>
          </w:p>
        </w:tc>
        <w:tc>
          <w:tcPr>
            <w:tcW w:w="2456" w:type="dxa"/>
            <w:gridSpan w:val="2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Гос. номер</w:t>
            </w:r>
          </w:p>
        </w:tc>
        <w:tc>
          <w:tcPr>
            <w:tcW w:w="2419" w:type="dxa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2792" w:type="dxa"/>
            <w:gridSpan w:val="5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Ф.И.О. владельца</w:t>
            </w:r>
          </w:p>
        </w:tc>
        <w:tc>
          <w:tcPr>
            <w:tcW w:w="7402" w:type="dxa"/>
            <w:gridSpan w:val="5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2792" w:type="dxa"/>
            <w:gridSpan w:val="5"/>
            <w:vMerge w:val="restart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Страховое свидетельство на автомобиль</w:t>
            </w:r>
          </w:p>
        </w:tc>
        <w:tc>
          <w:tcPr>
            <w:tcW w:w="2456" w:type="dxa"/>
            <w:gridSpan w:val="2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№</w:t>
            </w:r>
          </w:p>
        </w:tc>
        <w:tc>
          <w:tcPr>
            <w:tcW w:w="2527" w:type="dxa"/>
            <w:gridSpan w:val="2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дата выдачи</w:t>
            </w:r>
          </w:p>
        </w:tc>
        <w:tc>
          <w:tcPr>
            <w:tcW w:w="2419" w:type="dxa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действительно до</w:t>
            </w:r>
          </w:p>
        </w:tc>
      </w:tr>
      <w:tr w:rsidR="00966017" w:rsidRPr="006D6507" w:rsidTr="006D6507">
        <w:trPr>
          <w:trHeight w:val="312"/>
        </w:trPr>
        <w:tc>
          <w:tcPr>
            <w:tcW w:w="2792" w:type="dxa"/>
            <w:gridSpan w:val="5"/>
            <w:vMerge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6" w:type="dxa"/>
            <w:gridSpan w:val="2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9" w:type="dxa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c>
          <w:tcPr>
            <w:tcW w:w="2792" w:type="dxa"/>
            <w:gridSpan w:val="5"/>
            <w:tcBorders>
              <w:left w:val="nil"/>
              <w:right w:val="nil"/>
            </w:tcBorders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456" w:type="dxa"/>
            <w:gridSpan w:val="2"/>
            <w:tcBorders>
              <w:left w:val="nil"/>
              <w:right w:val="nil"/>
            </w:tcBorders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527" w:type="dxa"/>
            <w:gridSpan w:val="2"/>
            <w:tcBorders>
              <w:left w:val="nil"/>
              <w:right w:val="nil"/>
            </w:tcBorders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419" w:type="dxa"/>
            <w:tcBorders>
              <w:left w:val="nil"/>
              <w:right w:val="nil"/>
            </w:tcBorders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966017" w:rsidRPr="006D6507" w:rsidTr="006D6507">
        <w:trPr>
          <w:trHeight w:val="340"/>
        </w:trPr>
        <w:tc>
          <w:tcPr>
            <w:tcW w:w="10194" w:type="dxa"/>
            <w:gridSpan w:val="10"/>
            <w:shd w:val="clear" w:color="auto" w:fill="BFBFBF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СВЕДЕНИЯ ОБ ЭКИПАЖЕ</w:t>
            </w:r>
          </w:p>
        </w:tc>
      </w:tr>
      <w:tr w:rsidR="00966017" w:rsidRPr="006D6507" w:rsidTr="006D6507">
        <w:tc>
          <w:tcPr>
            <w:tcW w:w="3415" w:type="dxa"/>
            <w:gridSpan w:val="6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Сведения об экипаже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1-й водитель</w:t>
            </w: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2-й водитель</w:t>
            </w:r>
          </w:p>
        </w:tc>
      </w:tr>
      <w:tr w:rsidR="00966017" w:rsidRPr="006D6507" w:rsidTr="006D6507">
        <w:trPr>
          <w:trHeight w:val="312"/>
        </w:trPr>
        <w:tc>
          <w:tcPr>
            <w:tcW w:w="3415" w:type="dxa"/>
            <w:gridSpan w:val="6"/>
            <w:tcBorders>
              <w:bottom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Фамилия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3415" w:type="dxa"/>
            <w:gridSpan w:val="6"/>
            <w:tcBorders>
              <w:top w:val="nil"/>
              <w:bottom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Имя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3415" w:type="dxa"/>
            <w:gridSpan w:val="6"/>
            <w:tcBorders>
              <w:top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Отчество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3415" w:type="dxa"/>
            <w:gridSpan w:val="6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Дата рождения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3415" w:type="dxa"/>
            <w:gridSpan w:val="6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Домашний адрес</w:t>
            </w:r>
          </w:p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3415" w:type="dxa"/>
            <w:gridSpan w:val="6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Контактный телефон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1759" w:type="dxa"/>
            <w:gridSpan w:val="3"/>
            <w:tcBorders>
              <w:bottom w:val="nil"/>
              <w:right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 xml:space="preserve">Водительское </w:t>
            </w:r>
          </w:p>
        </w:tc>
        <w:tc>
          <w:tcPr>
            <w:tcW w:w="1656" w:type="dxa"/>
            <w:gridSpan w:val="3"/>
            <w:tcBorders>
              <w:left w:val="nil"/>
              <w:bottom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Серия и №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1759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 xml:space="preserve">удостоверение </w:t>
            </w: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категория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3415" w:type="dxa"/>
            <w:gridSpan w:val="6"/>
            <w:tcBorders>
              <w:top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дата выдачи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1702" w:type="dxa"/>
            <w:gridSpan w:val="2"/>
            <w:tcBorders>
              <w:bottom w:val="nil"/>
              <w:right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Медицинская</w:t>
            </w:r>
          </w:p>
        </w:tc>
        <w:tc>
          <w:tcPr>
            <w:tcW w:w="1713" w:type="dxa"/>
            <w:gridSpan w:val="4"/>
            <w:tcBorders>
              <w:left w:val="nil"/>
              <w:bottom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дата выдачи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1522" w:type="dxa"/>
            <w:tcBorders>
              <w:top w:val="nil"/>
              <w:right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справка</w:t>
            </w:r>
          </w:p>
        </w:tc>
        <w:tc>
          <w:tcPr>
            <w:tcW w:w="1893" w:type="dxa"/>
            <w:gridSpan w:val="5"/>
            <w:tcBorders>
              <w:top w:val="nil"/>
              <w:left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действительна до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1980" w:type="dxa"/>
            <w:gridSpan w:val="4"/>
            <w:vMerge w:val="restart"/>
            <w:tcBorders>
              <w:right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Контактное лицо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 xml:space="preserve"> при аварии</w:t>
            </w:r>
          </w:p>
        </w:tc>
        <w:tc>
          <w:tcPr>
            <w:tcW w:w="1435" w:type="dxa"/>
            <w:gridSpan w:val="2"/>
            <w:tcBorders>
              <w:left w:val="nil"/>
              <w:bottom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Ф.И.О.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:rsidTr="006D6507">
        <w:trPr>
          <w:trHeight w:val="312"/>
        </w:trPr>
        <w:tc>
          <w:tcPr>
            <w:tcW w:w="1980" w:type="dxa"/>
            <w:gridSpan w:val="4"/>
            <w:vMerge/>
            <w:tcBorders>
              <w:right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35" w:type="dxa"/>
            <w:gridSpan w:val="2"/>
            <w:tcBorders>
              <w:top w:val="nil"/>
              <w:left w:val="nil"/>
            </w:tcBorders>
            <w:vAlign w:val="center"/>
          </w:tcPr>
          <w:p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№ телефона</w:t>
            </w:r>
          </w:p>
        </w:tc>
        <w:tc>
          <w:tcPr>
            <w:tcW w:w="3366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966017" w:rsidRPr="00B83972" w:rsidRDefault="00966017" w:rsidP="00792A06">
      <w:pPr>
        <w:spacing w:before="120" w:after="0"/>
        <w:ind w:firstLine="709"/>
        <w:jc w:val="both"/>
        <w:rPr>
          <w:rFonts w:ascii="Times New Roman" w:hAnsi="Times New Roman"/>
          <w:i/>
          <w:iCs/>
          <w:sz w:val="18"/>
          <w:szCs w:val="18"/>
        </w:rPr>
      </w:pPr>
      <w:r w:rsidRPr="00B83972">
        <w:rPr>
          <w:rFonts w:ascii="Times New Roman" w:hAnsi="Times New Roman"/>
          <w:i/>
          <w:iCs/>
          <w:sz w:val="18"/>
          <w:szCs w:val="18"/>
        </w:rPr>
        <w:t>Мы, нижеподписавшиеся, подтверждаем правильность приведенной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причиненный имуществу Организатора (если мы окажемся виновниками происшествия).</w:t>
      </w:r>
    </w:p>
    <w:p w:rsidR="00966017" w:rsidRPr="00B83972" w:rsidRDefault="00966017" w:rsidP="00594320">
      <w:pPr>
        <w:spacing w:after="0"/>
        <w:ind w:firstLine="708"/>
        <w:jc w:val="both"/>
        <w:rPr>
          <w:rFonts w:ascii="Times New Roman" w:hAnsi="Times New Roman"/>
          <w:i/>
          <w:iCs/>
          <w:sz w:val="18"/>
          <w:szCs w:val="18"/>
        </w:rPr>
      </w:pPr>
      <w:r w:rsidRPr="00B83972">
        <w:rPr>
          <w:rFonts w:ascii="Times New Roman" w:hAnsi="Times New Roman"/>
          <w:i/>
          <w:iCs/>
          <w:sz w:val="18"/>
          <w:szCs w:val="18"/>
        </w:rPr>
        <w:t>Мы обязуемся соблюдать правила и регламент соревнования, а также все инструкции и решения официальных лиц соревнований. Подтверждаем отсутствие медицинских противопоказаний к участию в соревнованиях по автомобильному спорту.</w:t>
      </w:r>
    </w:p>
    <w:p w:rsidR="00966017" w:rsidRPr="00B83972" w:rsidRDefault="00966017" w:rsidP="00594320">
      <w:pPr>
        <w:spacing w:after="0"/>
        <w:ind w:firstLine="708"/>
        <w:jc w:val="both"/>
        <w:rPr>
          <w:rFonts w:ascii="Times New Roman" w:hAnsi="Times New Roman"/>
          <w:i/>
          <w:iCs/>
          <w:sz w:val="18"/>
          <w:szCs w:val="18"/>
        </w:rPr>
      </w:pPr>
      <w:r w:rsidRPr="00B83972">
        <w:rPr>
          <w:rFonts w:ascii="Times New Roman" w:hAnsi="Times New Roman"/>
          <w:i/>
          <w:iCs/>
          <w:sz w:val="18"/>
          <w:szCs w:val="18"/>
        </w:rPr>
        <w:t>Даем согласие на обработку персональных данных с целью идентификации участника соревнования, ведения статистики.</w:t>
      </w:r>
    </w:p>
    <w:p w:rsidR="00966017" w:rsidRPr="00B83972" w:rsidRDefault="00966017" w:rsidP="00594320">
      <w:pPr>
        <w:spacing w:before="120" w:after="120"/>
        <w:rPr>
          <w:rFonts w:ascii="Times New Roman" w:hAnsi="Times New Roman"/>
          <w:sz w:val="24"/>
          <w:szCs w:val="24"/>
        </w:rPr>
      </w:pPr>
      <w:r w:rsidRPr="00B83972">
        <w:rPr>
          <w:rFonts w:ascii="Times New Roman" w:hAnsi="Times New Roman"/>
          <w:sz w:val="24"/>
          <w:szCs w:val="24"/>
        </w:rPr>
        <w:t>Подписи: Первый Водитель ________________ Второй Водитель 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10"/>
        <w:gridCol w:w="3391"/>
        <w:gridCol w:w="3393"/>
      </w:tblGrid>
      <w:tr w:rsidR="00966017" w:rsidRPr="006D6507" w:rsidTr="006D6507">
        <w:trPr>
          <w:trHeight w:val="340"/>
        </w:trPr>
        <w:tc>
          <w:tcPr>
            <w:tcW w:w="10194" w:type="dxa"/>
            <w:gridSpan w:val="3"/>
            <w:shd w:val="clear" w:color="auto" w:fill="BFBFBF"/>
            <w:vAlign w:val="center"/>
          </w:tcPr>
          <w:p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КАРТА ПРОХОЖДЕНИЯ КОНТРОЛЯ</w:t>
            </w:r>
          </w:p>
        </w:tc>
      </w:tr>
      <w:tr w:rsidR="00966017" w:rsidRPr="006D6507" w:rsidTr="006D6507">
        <w:trPr>
          <w:trHeight w:val="1215"/>
        </w:trPr>
        <w:tc>
          <w:tcPr>
            <w:tcW w:w="3410" w:type="dxa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Админ. контроль + оплата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391" w:type="dxa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Лицензия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2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Д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Д</w:t>
            </w:r>
          </w:p>
        </w:tc>
        <w:tc>
          <w:tcPr>
            <w:tcW w:w="3393" w:type="dxa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Предстартовый медицинский контроль</w:t>
            </w:r>
            <w:r w:rsidRPr="006D6507">
              <w:rPr>
                <w:rFonts w:ascii="Times New Roman" w:hAnsi="Times New Roman"/>
                <w:lang w:val="en-US"/>
              </w:rPr>
              <w:t xml:space="preserve"> 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3</w:t>
            </w:r>
          </w:p>
        </w:tc>
      </w:tr>
      <w:tr w:rsidR="00966017" w:rsidRPr="006D6507" w:rsidTr="006D6507">
        <w:trPr>
          <w:trHeight w:val="1173"/>
        </w:trPr>
        <w:tc>
          <w:tcPr>
            <w:tcW w:w="3410" w:type="dxa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Технический контроль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4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СТП №</w:t>
            </w:r>
          </w:p>
        </w:tc>
        <w:tc>
          <w:tcPr>
            <w:tcW w:w="3391" w:type="dxa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Служба навигация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5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393" w:type="dxa"/>
          </w:tcPr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К соревнованиям допущен</w:t>
            </w:r>
          </w:p>
          <w:p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6</w:t>
            </w:r>
          </w:p>
        </w:tc>
      </w:tr>
    </w:tbl>
    <w:p w:rsidR="00966017" w:rsidRPr="00B83972" w:rsidRDefault="00966017" w:rsidP="00B94552">
      <w:pPr>
        <w:rPr>
          <w:rFonts w:ascii="Times New Roman" w:hAnsi="Times New Roman"/>
          <w:sz w:val="2"/>
          <w:szCs w:val="2"/>
        </w:rPr>
      </w:pPr>
    </w:p>
    <w:sectPr w:rsidR="00966017" w:rsidRPr="00B83972" w:rsidSect="00792A06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017" w:rsidRDefault="00966017" w:rsidP="002369E2">
      <w:pPr>
        <w:spacing w:after="0" w:line="240" w:lineRule="auto"/>
      </w:pPr>
      <w:r>
        <w:separator/>
      </w:r>
    </w:p>
  </w:endnote>
  <w:endnote w:type="continuationSeparator" w:id="0">
    <w:p w:rsidR="00966017" w:rsidRDefault="00966017" w:rsidP="00236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017" w:rsidRDefault="00966017" w:rsidP="002369E2">
      <w:pPr>
        <w:spacing w:after="0" w:line="240" w:lineRule="auto"/>
      </w:pPr>
      <w:r>
        <w:separator/>
      </w:r>
    </w:p>
  </w:footnote>
  <w:footnote w:type="continuationSeparator" w:id="0">
    <w:p w:rsidR="00966017" w:rsidRDefault="00966017" w:rsidP="00236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4BE9"/>
    <w:rsid w:val="00044BE9"/>
    <w:rsid w:val="000865AB"/>
    <w:rsid w:val="00150A4C"/>
    <w:rsid w:val="001514B9"/>
    <w:rsid w:val="001D135D"/>
    <w:rsid w:val="001D2CEF"/>
    <w:rsid w:val="0022556D"/>
    <w:rsid w:val="002369E2"/>
    <w:rsid w:val="00266E87"/>
    <w:rsid w:val="002B7EE5"/>
    <w:rsid w:val="002C4A38"/>
    <w:rsid w:val="00335B09"/>
    <w:rsid w:val="003834CD"/>
    <w:rsid w:val="004021A8"/>
    <w:rsid w:val="004213E4"/>
    <w:rsid w:val="004646D4"/>
    <w:rsid w:val="00466385"/>
    <w:rsid w:val="00594320"/>
    <w:rsid w:val="00623EBC"/>
    <w:rsid w:val="006321C1"/>
    <w:rsid w:val="00665EB3"/>
    <w:rsid w:val="0067628B"/>
    <w:rsid w:val="006D6507"/>
    <w:rsid w:val="00710CBC"/>
    <w:rsid w:val="00792A06"/>
    <w:rsid w:val="007A2344"/>
    <w:rsid w:val="008446AD"/>
    <w:rsid w:val="0089540B"/>
    <w:rsid w:val="008D3D27"/>
    <w:rsid w:val="00956DA8"/>
    <w:rsid w:val="00966017"/>
    <w:rsid w:val="00997C3F"/>
    <w:rsid w:val="009B2CE1"/>
    <w:rsid w:val="00A00F96"/>
    <w:rsid w:val="00A65A56"/>
    <w:rsid w:val="00A72AF0"/>
    <w:rsid w:val="00B83972"/>
    <w:rsid w:val="00B94552"/>
    <w:rsid w:val="00BE3512"/>
    <w:rsid w:val="00BF2614"/>
    <w:rsid w:val="00C207EB"/>
    <w:rsid w:val="00C9412D"/>
    <w:rsid w:val="00CA0387"/>
    <w:rsid w:val="00CA24E5"/>
    <w:rsid w:val="00CB67EE"/>
    <w:rsid w:val="00D7701D"/>
    <w:rsid w:val="00FA799A"/>
    <w:rsid w:val="00FD5FA4"/>
    <w:rsid w:val="00FE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Aptos" w:hAnsi="Aptos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446AD"/>
    <w:pPr>
      <w:spacing w:after="160" w:line="259" w:lineRule="auto"/>
    </w:pPr>
    <w:rPr>
      <w:kern w:val="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4BE9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44BE9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44BE9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44BE9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44BE9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44BE9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44BE9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44BE9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44BE9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4BE9"/>
    <w:rPr>
      <w:rFonts w:ascii="Aptos Display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44BE9"/>
    <w:rPr>
      <w:rFonts w:ascii="Aptos Display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44BE9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44BE9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44BE9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44BE9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44BE9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44BE9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44BE9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044BE9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044BE9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044BE9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44BE9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044BE9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044BE9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044BE9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044BE9"/>
    <w:rPr>
      <w:rFonts w:cs="Times New Roman"/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44BE9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044BE9"/>
    <w:rPr>
      <w:rFonts w:cs="Times New Roman"/>
      <w:i/>
      <w:iCs/>
      <w:color w:val="0F4761"/>
    </w:rPr>
  </w:style>
  <w:style w:type="character" w:styleId="IntenseReference">
    <w:name w:val="Intense Reference"/>
    <w:basedOn w:val="DefaultParagraphFont"/>
    <w:uiPriority w:val="99"/>
    <w:qFormat/>
    <w:rsid w:val="00044BE9"/>
    <w:rPr>
      <w:rFonts w:cs="Times New Roman"/>
      <w:b/>
      <w:bCs/>
      <w:smallCaps/>
      <w:color w:val="0F4761"/>
      <w:spacing w:val="5"/>
    </w:rPr>
  </w:style>
  <w:style w:type="table" w:styleId="TableGrid">
    <w:name w:val="Table Grid"/>
    <w:basedOn w:val="TableNormal"/>
    <w:uiPriority w:val="99"/>
    <w:rsid w:val="00044BE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69E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69E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307</Words>
  <Characters>1754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XTreme.ws</cp:lastModifiedBy>
  <cp:revision>5</cp:revision>
  <dcterms:created xsi:type="dcterms:W3CDTF">2025-04-10T14:44:00Z</dcterms:created>
  <dcterms:modified xsi:type="dcterms:W3CDTF">2026-04-08T20:43:00Z</dcterms:modified>
</cp:coreProperties>
</file>